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547" w:type="pct"/>
        <w:tblInd w:w="-499" w:type="dxa"/>
        <w:tblLayout w:type="fixed"/>
        <w:tblLook w:val="0000" w:firstRow="0" w:lastRow="0" w:firstColumn="0" w:lastColumn="0" w:noHBand="0" w:noVBand="0"/>
      </w:tblPr>
      <w:tblGrid>
        <w:gridCol w:w="2479"/>
        <w:gridCol w:w="2481"/>
        <w:gridCol w:w="2552"/>
        <w:gridCol w:w="2541"/>
      </w:tblGrid>
      <w:tr w:rsidR="006F5D0C" w:rsidRPr="00243032" w14:paraId="0D418DD4" w14:textId="77777777" w:rsidTr="00E47C6A">
        <w:trPr>
          <w:trHeight w:hRule="exact" w:val="360"/>
        </w:trPr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CA4B27" w14:textId="77777777" w:rsidR="006F5D0C" w:rsidRDefault="006F5D0C" w:rsidP="00DB0D7E">
            <w:r w:rsidRPr="00243032">
              <w:t>Spielklasse</w:t>
            </w:r>
            <w:r>
              <w:rPr>
                <w:rStyle w:val="Platzhaltertext"/>
              </w:rPr>
              <w:t xml:space="preserve">: </w:t>
            </w:r>
            <w:sdt>
              <w:sdtPr>
                <w:rPr>
                  <w:rStyle w:val="Platzhaltertext"/>
                </w:rPr>
                <w:id w:val="846290903"/>
                <w:lock w:val="sdtLocked"/>
                <w:placeholder>
                  <w:docPart w:val="13183C8BFC3445708A63C651CB0D4AFD"/>
                </w:placeholder>
                <w:dropDownList>
                  <w:listItem w:displayText="Auswahl" w:value="Auswahl"/>
                  <w:listItem w:displayText="G-Junioren" w:value="G-Junioren"/>
                  <w:listItem w:displayText="F-Junioren" w:value="F-Junioren"/>
                  <w:listItem w:displayText="D-Junioren" w:value="D-Junioren"/>
                  <w:listItem w:displayText="C-Junioren" w:value="C-Junioren"/>
                  <w:listItem w:displayText="B-Junioren" w:value="B-Junioren"/>
                  <w:listItem w:displayText="A-Junioren" w:value="A-Junioren"/>
                  <w:listItem w:displayText="G-Juniorinnen" w:value="G-Juniorinnen"/>
                  <w:listItem w:displayText="F-Juniorinnen" w:value="F-Juniorinnen"/>
                  <w:listItem w:displayText="E-Juniorinnen" w:value="E-Juniorinnen"/>
                  <w:listItem w:displayText="D-Juniorinnen" w:value="D-Juniorinnen"/>
                  <w:listItem w:displayText="C-Juniorinnen" w:value="C-Juniorinnen"/>
                  <w:listItem w:displayText="B-Juniorinnen" w:value="B-Juniorinnen"/>
                  <w:listItem w:displayText="Herren Kreisklasse B" w:value="Herren Kreisklasse B"/>
                  <w:listItem w:displayText="Herren Kreisklasse" w:value="Herren Kreisklasse"/>
                  <w:listItem w:displayText="Frauen Sonderklasse" w:value="Frauen Sonderklasse"/>
                  <w:listItem w:displayText="Frauen Kreisliga" w:value="Frauen Kreisliga"/>
                  <w:listItem w:displayText="Frauen Bezirksliga" w:value="Frauen Bezirksliga"/>
                  <w:listItem w:displayText="Frauen Landesliga" w:value="Frauen Landesliga"/>
                </w:dropDownList>
              </w:sdtPr>
              <w:sdtContent>
                <w:r>
                  <w:rPr>
                    <w:rStyle w:val="Platzhaltertext"/>
                  </w:rPr>
                  <w:t>Auswahl</w:t>
                </w:r>
              </w:sdtContent>
            </w:sdt>
            <w:r>
              <w:rPr>
                <w:rStyle w:val="Platzhaltertext"/>
              </w:rPr>
              <w:t xml:space="preserve">     </w:t>
            </w:r>
          </w:p>
          <w:p w14:paraId="5AB1FAA2" w14:textId="77777777" w:rsidR="006F5D0C" w:rsidRDefault="006F5D0C" w:rsidP="00DB0D7E"/>
          <w:p w14:paraId="78E90ABD" w14:textId="77777777" w:rsidR="006F5D0C" w:rsidRPr="00243032" w:rsidRDefault="006F5D0C" w:rsidP="00DB0D7E">
            <w:r>
              <w:t>ddd</w:t>
            </w:r>
          </w:p>
        </w:tc>
        <w:tc>
          <w:tcPr>
            <w:tcW w:w="5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DF876" w14:textId="77777777" w:rsidR="006F5D0C" w:rsidRPr="00243032" w:rsidRDefault="006F5D0C" w:rsidP="00AD670A">
            <w:r w:rsidRPr="00243032">
              <w:t>Spiel:</w:t>
            </w:r>
            <w:r>
              <w:t xml:space="preserve">   </w:t>
            </w:r>
            <w:sdt>
              <w:sdtPr>
                <w:id w:val="1977410783"/>
                <w:placeholder>
                  <w:docPart w:val="87E029738CC843829E9E96D101CB0A1E"/>
                </w:placeholder>
                <w:showingPlcHdr/>
                <w15:appearance w15:val="hidden"/>
                <w:text/>
              </w:sdtPr>
              <w:sdtContent>
                <w:r>
                  <w:rPr>
                    <w:rStyle w:val="Platzhaltertext"/>
                    <w:rFonts w:eastAsiaTheme="majorEastAsia"/>
                  </w:rPr>
                  <w:t>Paarung</w:t>
                </w:r>
              </w:sdtContent>
            </w:sdt>
            <w:r>
              <w:t xml:space="preserve">                                  </w:t>
            </w:r>
          </w:p>
        </w:tc>
      </w:tr>
      <w:tr w:rsidR="006F5D0C" w:rsidRPr="00243032" w14:paraId="3D5D547B" w14:textId="77777777" w:rsidTr="00E47C6A">
        <w:trPr>
          <w:trHeight w:hRule="exact" w:val="460"/>
        </w:trPr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EAB205" w14:textId="77777777" w:rsidR="006F5D0C" w:rsidRPr="00243032" w:rsidRDefault="006F5D0C" w:rsidP="00AD670A">
            <w:r w:rsidRPr="00243032">
              <w:t>Spiel-Nr.:</w:t>
            </w:r>
            <w:r>
              <w:t xml:space="preserve"> </w:t>
            </w:r>
            <w:sdt>
              <w:sdtPr>
                <w:id w:val="473103752"/>
                <w:placeholder>
                  <w:docPart w:val="917634A66F3D43C8BFD5D628F8E539C4"/>
                </w:placeholder>
                <w:showingPlcHdr/>
                <w:text/>
              </w:sdtPr>
              <w:sdtContent>
                <w:r>
                  <w:rPr>
                    <w:rStyle w:val="Platzhaltertext"/>
                    <w:rFonts w:eastAsiaTheme="majorEastAsia"/>
                  </w:rPr>
                  <w:t>XXXXXXXXX</w:t>
                </w:r>
              </w:sdtContent>
            </w:sdt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BC1F8B" w14:textId="77777777" w:rsidR="006F5D0C" w:rsidRPr="00243032" w:rsidRDefault="006F5D0C" w:rsidP="00EC3760">
            <w:r w:rsidRPr="00243032">
              <w:t xml:space="preserve">Datum: </w:t>
            </w:r>
            <w:sdt>
              <w:sdtPr>
                <w:id w:val="1563676785"/>
                <w:placeholder>
                  <w:docPart w:val="D42B1E96B49B4D45840360747182945B"/>
                </w:placeholder>
                <w:showingPlcHdr/>
                <w:date>
                  <w:dateFormat w:val="dd.MM.yy"/>
                  <w:lid w:val="de-DE"/>
                  <w:storeMappedDataAs w:val="dateTime"/>
                  <w:calendar w:val="gregorian"/>
                </w:date>
              </w:sdtPr>
              <w:sdtContent>
                <w:r>
                  <w:rPr>
                    <w:rStyle w:val="Platzhaltertext"/>
                  </w:rPr>
                  <w:t>TT.MM.JJ</w:t>
                </w:r>
              </w:sdtContent>
            </w:sdt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2D40B" w14:textId="77777777" w:rsidR="006F5D0C" w:rsidRPr="00243032" w:rsidRDefault="006F5D0C" w:rsidP="002C445C">
            <w:r w:rsidRPr="00243032">
              <w:t xml:space="preserve">Anstoß: </w:t>
            </w:r>
            <w:sdt>
              <w:sdtPr>
                <w:id w:val="-574825887"/>
                <w:placeholder>
                  <w:docPart w:val="17AECA69C581436E9AABC5D6FA6E980F"/>
                </w:placeholder>
                <w:showingPlcHdr/>
                <w:text/>
              </w:sdtPr>
              <w:sdtContent>
                <w:r w:rsidR="002C445C">
                  <w:rPr>
                    <w:rStyle w:val="Platzhaltertext"/>
                    <w:rFonts w:eastAsiaTheme="majorEastAsia"/>
                  </w:rPr>
                  <w:t>XX:XX</w:t>
                </w:r>
                <w:r w:rsidR="002C445C" w:rsidRPr="009736ED">
                  <w:rPr>
                    <w:rStyle w:val="Platzhaltertext"/>
                    <w:rFonts w:eastAsiaTheme="majorEastAsia"/>
                  </w:rPr>
                  <w:t xml:space="preserve"> </w:t>
                </w:r>
              </w:sdtContent>
            </w:sdt>
            <w:r>
              <w:t xml:space="preserve"> </w:t>
            </w:r>
            <w:r w:rsidR="002C445C">
              <w:t xml:space="preserve">  </w:t>
            </w:r>
          </w:p>
        </w:tc>
      </w:tr>
      <w:tr w:rsidR="006F5D0C" w:rsidRPr="00243032" w14:paraId="5B6AA2FF" w14:textId="77777777" w:rsidTr="00E47C6A">
        <w:trPr>
          <w:trHeight w:hRule="exact" w:val="486"/>
        </w:trPr>
        <w:tc>
          <w:tcPr>
            <w:tcW w:w="10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ECC26" w14:textId="77777777" w:rsidR="006F5D0C" w:rsidRPr="00243032" w:rsidRDefault="006F5D0C" w:rsidP="00E47C6A">
            <w:r w:rsidRPr="00243032">
              <w:t>Ergebnis:</w:t>
            </w:r>
            <w:r>
              <w:t xml:space="preserve">    </w:t>
            </w:r>
            <w:sdt>
              <w:sdtPr>
                <w:id w:val="-1439744682"/>
                <w:placeholder>
                  <w:docPart w:val="E2DA46436CF04210B9F81BC650894D73"/>
                </w:placeholder>
                <w:showingPlcHdr/>
                <w:text/>
              </w:sdtPr>
              <w:sdtContent>
                <w:r w:rsidR="00E47C6A">
                  <w:rPr>
                    <w:rStyle w:val="Platzhaltertext"/>
                    <w:rFonts w:eastAsiaTheme="majorEastAsia"/>
                  </w:rPr>
                  <w:t xml:space="preserve">XX:XX </w:t>
                </w:r>
              </w:sdtContent>
            </w:sdt>
          </w:p>
        </w:tc>
      </w:tr>
      <w:tr w:rsidR="006F5D0C" w:rsidRPr="00243032" w14:paraId="0EBEFD41" w14:textId="77777777" w:rsidTr="00E47C6A">
        <w:trPr>
          <w:trHeight w:hRule="exact" w:val="360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FBFEA2" w14:textId="6DB42009" w:rsidR="006F5D0C" w:rsidRPr="00243032" w:rsidRDefault="006F5D0C" w:rsidP="00243032">
            <w:r w:rsidRPr="00243032">
              <w:t>Schiedsrichter</w:t>
            </w:r>
            <w:r w:rsidR="000C1105">
              <w:t>*in</w:t>
            </w:r>
            <w:r w:rsidRPr="00243032">
              <w:t>:</w:t>
            </w:r>
          </w:p>
        </w:tc>
        <w:sdt>
          <w:sdtPr>
            <w:id w:val="1954829582"/>
            <w:placeholder>
              <w:docPart w:val="E538BD8B1D964A46B82C582DAF73A502"/>
            </w:placeholder>
            <w:showingPlcHdr/>
            <w:text/>
          </w:sdtPr>
          <w:sdtContent>
            <w:tc>
              <w:tcPr>
                <w:tcW w:w="757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2645933" w14:textId="77777777" w:rsidR="006F5D0C" w:rsidRPr="00243032" w:rsidRDefault="00E47C6A" w:rsidP="00E47C6A">
                <w:r>
                  <w:rPr>
                    <w:rStyle w:val="Platzhaltertext"/>
                    <w:rFonts w:eastAsiaTheme="majorEastAsia"/>
                  </w:rPr>
                  <w:t>Name</w:t>
                </w:r>
              </w:p>
            </w:tc>
          </w:sdtContent>
        </w:sdt>
      </w:tr>
      <w:tr w:rsidR="006F5D0C" w:rsidRPr="00243032" w14:paraId="63B2C190" w14:textId="77777777" w:rsidTr="00E47C6A">
        <w:trPr>
          <w:trHeight w:hRule="exact" w:val="360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0666AD" w14:textId="5DEF3649" w:rsidR="006F5D0C" w:rsidRPr="00243032" w:rsidRDefault="006F5D0C" w:rsidP="00243032">
            <w:r w:rsidRPr="00243032">
              <w:t>Pat</w:t>
            </w:r>
            <w:r w:rsidR="000C1105">
              <w:t>*in</w:t>
            </w:r>
            <w:r w:rsidRPr="00243032">
              <w:t>:</w:t>
            </w:r>
          </w:p>
        </w:tc>
        <w:sdt>
          <w:sdtPr>
            <w:id w:val="1428074903"/>
            <w:placeholder>
              <w:docPart w:val="6372290607134D2C86B3F50C19445030"/>
            </w:placeholder>
            <w:showingPlcHdr/>
            <w:text/>
          </w:sdtPr>
          <w:sdtContent>
            <w:tc>
              <w:tcPr>
                <w:tcW w:w="757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09DE04E" w14:textId="77777777" w:rsidR="006F5D0C" w:rsidRPr="00243032" w:rsidRDefault="00E47C6A" w:rsidP="00E47C6A">
                <w:r>
                  <w:rPr>
                    <w:rStyle w:val="Platzhaltertext"/>
                    <w:rFonts w:eastAsiaTheme="majorEastAsia"/>
                  </w:rPr>
                  <w:t>Name</w:t>
                </w:r>
              </w:p>
            </w:tc>
          </w:sdtContent>
        </w:sdt>
      </w:tr>
    </w:tbl>
    <w:p w14:paraId="5BB8981D" w14:textId="77777777" w:rsidR="0071027B" w:rsidRDefault="0071027B" w:rsidP="0071027B">
      <w:pPr>
        <w:rPr>
          <w:rFonts w:ascii="Arial" w:hAnsi="Arial" w:cs="Arial"/>
          <w:b/>
          <w:sz w:val="16"/>
          <w:szCs w:val="16"/>
        </w:rPr>
      </w:pPr>
    </w:p>
    <w:p w14:paraId="53B07277" w14:textId="77777777" w:rsidR="00925EAD" w:rsidRDefault="00925EAD" w:rsidP="006F5D0C">
      <w:pPr>
        <w:rPr>
          <w:rFonts w:ascii="Arial" w:hAnsi="Arial" w:cs="Arial"/>
          <w:b/>
          <w:sz w:val="16"/>
          <w:szCs w:val="16"/>
        </w:rPr>
      </w:pPr>
    </w:p>
    <w:p w14:paraId="33242895" w14:textId="77777777" w:rsidR="00DB0D7E" w:rsidRPr="0072768B" w:rsidRDefault="00DB0D7E" w:rsidP="0071027B">
      <w:pPr>
        <w:rPr>
          <w:rFonts w:ascii="Arial" w:hAnsi="Arial" w:cs="Arial"/>
          <w:b/>
          <w:sz w:val="16"/>
          <w:szCs w:val="16"/>
        </w:rPr>
      </w:pPr>
    </w:p>
    <w:p w14:paraId="0D359E72" w14:textId="77777777" w:rsidR="0071027B" w:rsidRPr="0072768B" w:rsidRDefault="0071027B" w:rsidP="0071027B">
      <w:pPr>
        <w:rPr>
          <w:rFonts w:ascii="Arial" w:hAnsi="Arial" w:cs="Arial"/>
          <w:b/>
          <w:sz w:val="16"/>
          <w:szCs w:val="16"/>
        </w:rPr>
      </w:pPr>
    </w:p>
    <w:p w14:paraId="5D0C255F" w14:textId="77777777" w:rsidR="0071027B" w:rsidRPr="00C1343E" w:rsidRDefault="00C1343E" w:rsidP="00C1343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Positive Erkenntnisse der Spielleitung </w:t>
      </w:r>
    </w:p>
    <w:p w14:paraId="3602A2ED" w14:textId="77777777" w:rsidR="00C1343E" w:rsidRPr="00E47C6A" w:rsidRDefault="00925EAD" w:rsidP="00C13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1 </w:t>
      </w:r>
      <w:sdt>
        <w:sdtPr>
          <w:rPr>
            <w:rFonts w:ascii="Arial" w:hAnsi="Arial" w:cs="Arial"/>
          </w:rPr>
          <w:id w:val="1006097166"/>
          <w:placeholder>
            <w:docPart w:val="794E0C31A75546F5AEC916787453A8A9"/>
          </w:placeholder>
          <w:showingPlcHdr/>
          <w:text/>
        </w:sdtPr>
        <w:sdtContent>
          <w:r w:rsidR="00E47C6A">
            <w:rPr>
              <w:rStyle w:val="Platzhaltertext"/>
              <w:rFonts w:eastAsiaTheme="majorEastAsia"/>
            </w:rPr>
            <w:t>1</w:t>
          </w:r>
          <w:r w:rsidR="00E47C6A" w:rsidRPr="009736ED">
            <w:rPr>
              <w:rStyle w:val="Platzhaltertext"/>
              <w:rFonts w:eastAsiaTheme="majorEastAsia"/>
            </w:rPr>
            <w:t>.</w:t>
          </w:r>
          <w:r w:rsidR="00E47C6A">
            <w:rPr>
              <w:rStyle w:val="Platzhaltertext"/>
              <w:rFonts w:eastAsiaTheme="majorEastAsia"/>
            </w:rPr>
            <w:t xml:space="preserve"> </w:t>
          </w:r>
          <w:r w:rsidR="003664BE">
            <w:rPr>
              <w:rStyle w:val="Platzhaltertext"/>
              <w:rFonts w:eastAsiaTheme="majorEastAsia"/>
            </w:rPr>
            <w:t>p</w:t>
          </w:r>
          <w:r w:rsidR="00E47C6A">
            <w:rPr>
              <w:rStyle w:val="Platzhaltertext"/>
              <w:rFonts w:eastAsiaTheme="majorEastAsia"/>
            </w:rPr>
            <w:t>ositive Erkenntnis</w:t>
          </w:r>
        </w:sdtContent>
      </w:sdt>
    </w:p>
    <w:p w14:paraId="1E3129C7" w14:textId="77777777" w:rsidR="0071027B" w:rsidRPr="0072768B" w:rsidRDefault="0071027B" w:rsidP="0071027B">
      <w:pPr>
        <w:rPr>
          <w:rFonts w:ascii="Arial" w:hAnsi="Arial" w:cs="Arial"/>
          <w:b/>
          <w:sz w:val="16"/>
          <w:szCs w:val="16"/>
        </w:rPr>
      </w:pPr>
    </w:p>
    <w:p w14:paraId="5F1C7C4D" w14:textId="77777777" w:rsidR="00C1343E" w:rsidRPr="00E47C6A" w:rsidRDefault="00C1343E" w:rsidP="00C13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C1343E">
        <w:rPr>
          <w:rFonts w:ascii="Arial" w:hAnsi="Arial" w:cs="Arial"/>
        </w:rPr>
        <w:t>2</w:t>
      </w:r>
      <w:r w:rsidR="003664B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181314573"/>
          <w:placeholder>
            <w:docPart w:val="9F426B4EE88441DF8F624074CE0396EB"/>
          </w:placeholder>
          <w:showingPlcHdr/>
          <w:text/>
        </w:sdtPr>
        <w:sdtContent>
          <w:r w:rsidR="003664BE">
            <w:rPr>
              <w:rStyle w:val="Platzhaltertext"/>
              <w:rFonts w:eastAsiaTheme="majorEastAsia"/>
            </w:rPr>
            <w:t>2. positive Erkenntnis</w:t>
          </w:r>
          <w:r w:rsidR="003664BE" w:rsidRPr="009736ED">
            <w:rPr>
              <w:rStyle w:val="Platzhaltertext"/>
              <w:rFonts w:eastAsiaTheme="majorEastAsia"/>
            </w:rPr>
            <w:t>.</w:t>
          </w:r>
        </w:sdtContent>
      </w:sdt>
    </w:p>
    <w:p w14:paraId="62D97AF9" w14:textId="77777777" w:rsidR="0071027B" w:rsidRDefault="0071027B" w:rsidP="0071027B">
      <w:pPr>
        <w:rPr>
          <w:rFonts w:ascii="Arial" w:hAnsi="Arial" w:cs="Arial"/>
          <w:b/>
          <w:sz w:val="16"/>
          <w:szCs w:val="16"/>
        </w:rPr>
      </w:pPr>
    </w:p>
    <w:p w14:paraId="4C4F9CF7" w14:textId="77777777" w:rsidR="00C1343E" w:rsidRPr="00E47C6A" w:rsidRDefault="00C1343E" w:rsidP="00C13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3664B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222719739"/>
          <w:placeholder>
            <w:docPart w:val="BCB096C068F2406CA2F440F5A5C60B80"/>
          </w:placeholder>
          <w:showingPlcHdr/>
          <w:text/>
        </w:sdtPr>
        <w:sdtContent>
          <w:r w:rsidR="003664BE">
            <w:rPr>
              <w:rStyle w:val="Platzhaltertext"/>
              <w:rFonts w:eastAsiaTheme="majorEastAsia"/>
            </w:rPr>
            <w:t>3. positive Erkenntnis</w:t>
          </w:r>
        </w:sdtContent>
      </w:sdt>
    </w:p>
    <w:p w14:paraId="254588E6" w14:textId="77777777" w:rsidR="00C1343E" w:rsidRDefault="00C1343E" w:rsidP="0071027B">
      <w:pPr>
        <w:rPr>
          <w:rFonts w:ascii="Arial" w:hAnsi="Arial" w:cs="Arial"/>
          <w:b/>
          <w:sz w:val="16"/>
          <w:szCs w:val="16"/>
        </w:rPr>
      </w:pPr>
    </w:p>
    <w:p w14:paraId="77A198DF" w14:textId="77777777" w:rsidR="00C1343E" w:rsidRPr="0072768B" w:rsidRDefault="00C1343E" w:rsidP="00C1343E">
      <w:pPr>
        <w:rPr>
          <w:rFonts w:ascii="Arial" w:hAnsi="Arial" w:cs="Arial"/>
          <w:b/>
          <w:sz w:val="16"/>
          <w:szCs w:val="16"/>
        </w:rPr>
      </w:pPr>
    </w:p>
    <w:p w14:paraId="0D72A17E" w14:textId="77777777" w:rsidR="00C1343E" w:rsidRPr="00C1343E" w:rsidRDefault="00C1343E" w:rsidP="00C1343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Tipps für künftige Spielleitungen </w:t>
      </w:r>
    </w:p>
    <w:p w14:paraId="01AA29A2" w14:textId="77777777" w:rsidR="00C1343E" w:rsidRPr="00E47C6A" w:rsidRDefault="00C1343E" w:rsidP="00C13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C1343E">
        <w:rPr>
          <w:rFonts w:ascii="Arial" w:hAnsi="Arial" w:cs="Arial"/>
        </w:rPr>
        <w:t>1</w:t>
      </w:r>
      <w:r w:rsidR="003664B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420677015"/>
          <w:placeholder>
            <w:docPart w:val="934CA7136DB1463D8911D5D844C44207"/>
          </w:placeholder>
          <w:showingPlcHdr/>
          <w:text/>
        </w:sdtPr>
        <w:sdtContent>
          <w:r w:rsidR="003664BE">
            <w:rPr>
              <w:rStyle w:val="Platzhaltertext"/>
              <w:rFonts w:eastAsiaTheme="majorEastAsia"/>
            </w:rPr>
            <w:t>1. Tipp</w:t>
          </w:r>
        </w:sdtContent>
      </w:sdt>
    </w:p>
    <w:p w14:paraId="780BCA92" w14:textId="77777777" w:rsidR="00C1343E" w:rsidRPr="0072768B" w:rsidRDefault="00C1343E" w:rsidP="00C1343E">
      <w:pPr>
        <w:rPr>
          <w:rFonts w:ascii="Arial" w:hAnsi="Arial" w:cs="Arial"/>
          <w:b/>
          <w:sz w:val="16"/>
          <w:szCs w:val="16"/>
        </w:rPr>
      </w:pPr>
    </w:p>
    <w:p w14:paraId="77672F02" w14:textId="77777777" w:rsidR="00C1343E" w:rsidRPr="00E47C6A" w:rsidRDefault="00C1343E" w:rsidP="00C13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C1343E">
        <w:rPr>
          <w:rFonts w:ascii="Arial" w:hAnsi="Arial" w:cs="Arial"/>
        </w:rPr>
        <w:t>2</w:t>
      </w:r>
      <w:r w:rsidR="003664B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293792672"/>
          <w:placeholder>
            <w:docPart w:val="5AB8EC339F2343ACA56018A3BAB9D417"/>
          </w:placeholder>
          <w:showingPlcHdr/>
          <w:text/>
        </w:sdtPr>
        <w:sdtContent>
          <w:r w:rsidR="003664BE">
            <w:rPr>
              <w:rStyle w:val="Platzhaltertext"/>
              <w:rFonts w:eastAsiaTheme="majorEastAsia"/>
            </w:rPr>
            <w:t>2. Tipp</w:t>
          </w:r>
        </w:sdtContent>
      </w:sdt>
    </w:p>
    <w:p w14:paraId="4C8361BA" w14:textId="77777777" w:rsidR="00C1343E" w:rsidRDefault="00C1343E" w:rsidP="00C1343E">
      <w:pPr>
        <w:rPr>
          <w:rFonts w:ascii="Arial" w:hAnsi="Arial" w:cs="Arial"/>
          <w:b/>
          <w:sz w:val="16"/>
          <w:szCs w:val="16"/>
        </w:rPr>
      </w:pPr>
    </w:p>
    <w:p w14:paraId="6748FC1A" w14:textId="77777777" w:rsidR="00C1343E" w:rsidRPr="00E47C6A" w:rsidRDefault="00C1343E" w:rsidP="00C13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3664B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617872478"/>
          <w:placeholder>
            <w:docPart w:val="016B4F6320D1445C99EC3D013E9677E8"/>
          </w:placeholder>
          <w:showingPlcHdr/>
          <w:text/>
        </w:sdtPr>
        <w:sdtContent>
          <w:r w:rsidR="003664BE">
            <w:rPr>
              <w:rStyle w:val="Platzhaltertext"/>
              <w:rFonts w:eastAsiaTheme="majorEastAsia"/>
            </w:rPr>
            <w:t>3.Tipp</w:t>
          </w:r>
        </w:sdtContent>
      </w:sdt>
    </w:p>
    <w:p w14:paraId="75FC61FC" w14:textId="77777777" w:rsidR="00C1343E" w:rsidRDefault="00C1343E" w:rsidP="00C1343E">
      <w:pPr>
        <w:rPr>
          <w:rFonts w:ascii="Arial" w:hAnsi="Arial" w:cs="Arial"/>
          <w:b/>
          <w:sz w:val="16"/>
          <w:szCs w:val="16"/>
        </w:rPr>
      </w:pPr>
    </w:p>
    <w:sectPr w:rsidR="00C1343E" w:rsidSect="008560D4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F6B30" w14:textId="77777777" w:rsidR="00F66237" w:rsidRDefault="00F66237" w:rsidP="00DB6799">
      <w:r>
        <w:separator/>
      </w:r>
    </w:p>
  </w:endnote>
  <w:endnote w:type="continuationSeparator" w:id="0">
    <w:p w14:paraId="2C24FF48" w14:textId="77777777" w:rsidR="00F66237" w:rsidRDefault="00F66237" w:rsidP="00DB6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FB Sans">
    <w:altName w:val="Calibri"/>
    <w:panose1 w:val="00000000000000000000"/>
    <w:charset w:val="00"/>
    <w:family w:val="swiss"/>
    <w:notTrueType/>
    <w:pitch w:val="variable"/>
    <w:sig w:usb0="00000003" w:usb1="4000204B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B Interstate Light">
    <w:altName w:val="Arial Narrow"/>
    <w:charset w:val="00"/>
    <w:family w:val="swiss"/>
    <w:pitch w:val="variable"/>
  </w:font>
  <w:font w:name="DFB Stencil">
    <w:altName w:val="Britannic Bold"/>
    <w:panose1 w:val="00000000000000000000"/>
    <w:charset w:val="00"/>
    <w:family w:val="swiss"/>
    <w:notTrueType/>
    <w:pitch w:val="variable"/>
    <w:sig w:usb0="00000003" w:usb1="4000204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FEC35" w14:textId="77777777" w:rsidR="00DB6799" w:rsidRDefault="00796BBF">
    <w:pPr>
      <w:pStyle w:val="Fuzeile"/>
    </w:pPr>
    <w:r>
      <w:rPr>
        <w:rFonts w:ascii="DFB Sans" w:hAnsi="DFB Sans" w:cs="DFB Sans"/>
        <w:noProof/>
        <w:spacing w:val="4"/>
        <w:sz w:val="14"/>
        <w:szCs w:val="14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073EEDD" wp14:editId="7A9F3D31">
              <wp:simplePos x="0" y="0"/>
              <wp:positionH relativeFrom="column">
                <wp:posOffset>-971550</wp:posOffset>
              </wp:positionH>
              <wp:positionV relativeFrom="paragraph">
                <wp:posOffset>333375</wp:posOffset>
              </wp:positionV>
              <wp:extent cx="7668000" cy="269062"/>
              <wp:effectExtent l="0" t="0" r="3175" b="0"/>
              <wp:wrapNone/>
              <wp:docPr id="6" name="Rechtec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00" cy="269062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5CB376" id="Rechteck 6" o:spid="_x0000_s1026" style="position:absolute;margin-left:-76.5pt;margin-top:26.25pt;width:603.8pt;height:21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" fillcolor="red" stroked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B2826" w14:textId="77777777" w:rsidR="00F66237" w:rsidRDefault="00F66237" w:rsidP="00DB6799">
      <w:r>
        <w:separator/>
      </w:r>
    </w:p>
  </w:footnote>
  <w:footnote w:type="continuationSeparator" w:id="0">
    <w:p w14:paraId="767FEDE6" w14:textId="77777777" w:rsidR="00F66237" w:rsidRDefault="00F66237" w:rsidP="00DB6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0E073" w14:textId="77777777" w:rsidR="0071027B" w:rsidRDefault="0071027B" w:rsidP="0071027B">
    <w:pPr>
      <w:pStyle w:val="Kopfzeile"/>
      <w:tabs>
        <w:tab w:val="clear" w:pos="4536"/>
        <w:tab w:val="clear" w:pos="9072"/>
      </w:tabs>
      <w:snapToGrid w:val="0"/>
      <w:jc w:val="right"/>
      <w:rPr>
        <w:sz w:val="16"/>
        <w:szCs w:val="16"/>
      </w:rPr>
    </w:pPr>
    <w:r w:rsidRPr="00040ADE">
      <w:rPr>
        <w:noProof/>
        <w:sz w:val="32"/>
        <w:szCs w:val="32"/>
        <w:vertAlign w:val="subscript"/>
      </w:rPr>
      <w:drawing>
        <wp:anchor distT="0" distB="0" distL="114300" distR="114300" simplePos="0" relativeHeight="251656704" behindDoc="1" locked="0" layoutInCell="1" allowOverlap="1" wp14:anchorId="7A5F7AB4" wp14:editId="3BF350EA">
          <wp:simplePos x="0" y="0"/>
          <wp:positionH relativeFrom="column">
            <wp:posOffset>1964738</wp:posOffset>
          </wp:positionH>
          <wp:positionV relativeFrom="paragraph">
            <wp:posOffset>-116469</wp:posOffset>
          </wp:positionV>
          <wp:extent cx="1234440" cy="575945"/>
          <wp:effectExtent l="0" t="0" r="3810" b="0"/>
          <wp:wrapNone/>
          <wp:docPr id="18" name="Grafi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1200x56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4440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D6C39DA" w14:textId="77777777" w:rsidR="00CC024E" w:rsidRDefault="0071027B" w:rsidP="0071027B">
    <w:pPr>
      <w:pStyle w:val="Kopfzeile"/>
      <w:tabs>
        <w:tab w:val="clear" w:pos="4536"/>
        <w:tab w:val="clear" w:pos="9072"/>
      </w:tabs>
      <w:snapToGrid w:val="0"/>
      <w:jc w:val="right"/>
      <w:rPr>
        <w:sz w:val="16"/>
        <w:szCs w:val="16"/>
      </w:rPr>
    </w:pPr>
    <w:r>
      <w:rPr>
        <w:sz w:val="16"/>
        <w:szCs w:val="16"/>
      </w:rPr>
      <w:t>D</w:t>
    </w:r>
    <w:r w:rsidR="00CC024E">
      <w:rPr>
        <w:sz w:val="16"/>
        <w:szCs w:val="16"/>
      </w:rPr>
      <w:t xml:space="preserve">ie Berichte sind gesammelt </w:t>
    </w:r>
  </w:p>
  <w:p w14:paraId="231F5961" w14:textId="1B69303C" w:rsidR="00CC024E" w:rsidRPr="00BC3904" w:rsidRDefault="00CC024E" w:rsidP="0071027B">
    <w:pPr>
      <w:pStyle w:val="Kopfzeile"/>
      <w:tabs>
        <w:tab w:val="clear" w:pos="4536"/>
        <w:tab w:val="clear" w:pos="9072"/>
      </w:tabs>
      <w:snapToGrid w:val="0"/>
      <w:jc w:val="right"/>
      <w:rPr>
        <w:b/>
        <w:bCs/>
        <w:sz w:val="16"/>
        <w:szCs w:val="16"/>
        <w:u w:val="single"/>
      </w:rPr>
    </w:pPr>
    <w:r w:rsidRPr="00BC3904">
      <w:rPr>
        <w:b/>
        <w:bCs/>
        <w:sz w:val="16"/>
        <w:szCs w:val="16"/>
        <w:u w:val="single"/>
      </w:rPr>
      <w:t xml:space="preserve">– einmal am Monatsende –  </w:t>
    </w:r>
  </w:p>
  <w:p w14:paraId="0C81036B" w14:textId="6F842195" w:rsidR="00CC024E" w:rsidRDefault="0071027B" w:rsidP="00CC024E">
    <w:pPr>
      <w:pStyle w:val="Kopfzeile"/>
      <w:tabs>
        <w:tab w:val="clear" w:pos="4536"/>
        <w:tab w:val="clear" w:pos="9072"/>
      </w:tabs>
      <w:snapToGrid w:val="0"/>
      <w:jc w:val="right"/>
      <w:rPr>
        <w:sz w:val="16"/>
        <w:szCs w:val="16"/>
      </w:rPr>
    </w:pPr>
    <w:r w:rsidRPr="0072768B">
      <w:rPr>
        <w:sz w:val="16"/>
        <w:szCs w:val="16"/>
      </w:rPr>
      <w:t>an folgende</w:t>
    </w:r>
    <w:r w:rsidR="00CC024E">
      <w:rPr>
        <w:sz w:val="16"/>
        <w:szCs w:val="16"/>
      </w:rPr>
      <w:t xml:space="preserve"> </w:t>
    </w:r>
    <w:r w:rsidRPr="0072768B">
      <w:rPr>
        <w:sz w:val="16"/>
        <w:szCs w:val="16"/>
      </w:rPr>
      <w:t>Personen zu übersenden:</w:t>
    </w:r>
  </w:p>
  <w:p w14:paraId="460E3813" w14:textId="1E0DBA2E" w:rsidR="00FC216F" w:rsidRDefault="0071027B" w:rsidP="00FC216F">
    <w:pPr>
      <w:pStyle w:val="Kopfzeile"/>
      <w:tabs>
        <w:tab w:val="clear" w:pos="4536"/>
        <w:tab w:val="clear" w:pos="9072"/>
      </w:tabs>
      <w:snapToGrid w:val="0"/>
      <w:jc w:val="right"/>
      <w:rPr>
        <w:sz w:val="16"/>
        <w:szCs w:val="16"/>
      </w:rPr>
    </w:pPr>
    <w:r w:rsidRPr="00CC024E">
      <w:rPr>
        <w:sz w:val="16"/>
        <w:szCs w:val="16"/>
      </w:rPr>
      <w:t>A</w:t>
    </w:r>
    <w:r w:rsidR="00744CD5">
      <w:rPr>
        <w:sz w:val="16"/>
        <w:szCs w:val="16"/>
      </w:rPr>
      <w:t xml:space="preserve">N: </w:t>
    </w:r>
    <w:hyperlink r:id="rId2" w:history="1">
      <w:r w:rsidR="00FF2830" w:rsidRPr="00B60C16">
        <w:rPr>
          <w:rStyle w:val="Hyperlink"/>
          <w:sz w:val="16"/>
          <w:szCs w:val="16"/>
        </w:rPr>
        <w:t>patenberichte.ost@hfv.de</w:t>
      </w:r>
    </w:hyperlink>
  </w:p>
  <w:p w14:paraId="170D414F" w14:textId="0DA9CC45" w:rsidR="0071027B" w:rsidRPr="00FC216F" w:rsidRDefault="00744CD5" w:rsidP="00FC216F">
    <w:pPr>
      <w:pStyle w:val="Kopfzeile"/>
      <w:tabs>
        <w:tab w:val="clear" w:pos="4536"/>
        <w:tab w:val="clear" w:pos="9072"/>
      </w:tabs>
      <w:snapToGrid w:val="0"/>
      <w:jc w:val="right"/>
      <w:rPr>
        <w:sz w:val="16"/>
        <w:szCs w:val="16"/>
      </w:rPr>
    </w:pPr>
    <w:r>
      <w:rPr>
        <w:sz w:val="16"/>
        <w:szCs w:val="16"/>
      </w:rPr>
      <w:t xml:space="preserve"> </w:t>
    </w:r>
    <w:r w:rsidR="0071027B" w:rsidRPr="00CC024E">
      <w:rPr>
        <w:sz w:val="16"/>
        <w:szCs w:val="16"/>
      </w:rPr>
      <w:br/>
    </w:r>
    <w:r w:rsidR="0071027B" w:rsidRPr="0072768B">
      <w:rPr>
        <w:sz w:val="16"/>
        <w:szCs w:val="16"/>
      </w:rPr>
      <w:t>CC: jeweiliger Schiedsrichter</w:t>
    </w:r>
    <w:r w:rsidR="0071027B" w:rsidRPr="0072768B">
      <w:rPr>
        <w:sz w:val="16"/>
        <w:szCs w:val="16"/>
      </w:rPr>
      <w:br/>
      <w:t>(Mailadresse laut Ansetzungsmail)</w:t>
    </w:r>
  </w:p>
  <w:tbl>
    <w:tblPr>
      <w:tblW w:w="4991" w:type="pct"/>
      <w:tblInd w:w="-35" w:type="dxa"/>
      <w:tblLayout w:type="fixed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8117"/>
      <w:gridCol w:w="939"/>
    </w:tblGrid>
    <w:tr w:rsidR="0071027B" w:rsidRPr="0072768B" w14:paraId="3D999545" w14:textId="77777777" w:rsidTr="0071027B">
      <w:trPr>
        <w:trHeight w:val="275"/>
      </w:trPr>
      <w:tc>
        <w:tcPr>
          <w:tcW w:w="8116" w:type="dxa"/>
          <w:vAlign w:val="center"/>
        </w:tcPr>
        <w:p w14:paraId="085073D9" w14:textId="77777777" w:rsidR="00CC024E" w:rsidRDefault="00CC024E" w:rsidP="0071027B">
          <w:pPr>
            <w:jc w:val="center"/>
            <w:rPr>
              <w:rFonts w:ascii="Arial" w:hAnsi="Arial" w:cs="Arial"/>
            </w:rPr>
          </w:pPr>
        </w:p>
        <w:p w14:paraId="728F3E06" w14:textId="773CBCCD" w:rsidR="0071027B" w:rsidRPr="0072768B" w:rsidRDefault="0071027B" w:rsidP="0071027B">
          <w:pPr>
            <w:jc w:val="center"/>
            <w:rPr>
              <w:rFonts w:ascii="Arial" w:hAnsi="Arial" w:cs="Arial"/>
            </w:rPr>
          </w:pPr>
          <w:r w:rsidRPr="0072768B">
            <w:rPr>
              <w:rFonts w:ascii="Arial" w:hAnsi="Arial" w:cs="Arial"/>
            </w:rPr>
            <w:t>Bericht des</w:t>
          </w:r>
          <w:r w:rsidR="000C1105">
            <w:rPr>
              <w:rFonts w:ascii="Arial" w:hAnsi="Arial" w:cs="Arial"/>
            </w:rPr>
            <w:t>*der</w:t>
          </w:r>
        </w:p>
        <w:p w14:paraId="7C4B7392" w14:textId="5BCE113A" w:rsidR="0071027B" w:rsidRPr="0072768B" w:rsidRDefault="0071027B" w:rsidP="0071027B">
          <w:pPr>
            <w:jc w:val="center"/>
            <w:rPr>
              <w:rFonts w:ascii="Arial" w:hAnsi="Arial" w:cs="Arial"/>
            </w:rPr>
          </w:pPr>
          <w:r w:rsidRPr="0072768B">
            <w:rPr>
              <w:rFonts w:ascii="Arial" w:hAnsi="Arial" w:cs="Arial"/>
            </w:rPr>
            <w:t>Schiedsrichter-Pat</w:t>
          </w:r>
          <w:r w:rsidR="000C1105">
            <w:rPr>
              <w:rFonts w:ascii="Arial" w:hAnsi="Arial" w:cs="Arial"/>
            </w:rPr>
            <w:t>*i</w:t>
          </w:r>
          <w:r w:rsidRPr="0072768B">
            <w:rPr>
              <w:rFonts w:ascii="Arial" w:hAnsi="Arial" w:cs="Arial"/>
            </w:rPr>
            <w:t>n</w:t>
          </w:r>
        </w:p>
      </w:tc>
      <w:tc>
        <w:tcPr>
          <w:tcW w:w="939" w:type="dxa"/>
          <w:vAlign w:val="center"/>
        </w:tcPr>
        <w:p w14:paraId="759DB0EE" w14:textId="77777777" w:rsidR="0071027B" w:rsidRPr="0072768B" w:rsidRDefault="0071027B" w:rsidP="0071027B">
          <w:pPr>
            <w:snapToGrid w:val="0"/>
            <w:jc w:val="center"/>
            <w:rPr>
              <w:rFonts w:ascii="Arial" w:hAnsi="Arial" w:cs="Arial"/>
            </w:rPr>
          </w:pPr>
        </w:p>
      </w:tc>
    </w:tr>
  </w:tbl>
  <w:p w14:paraId="480046D1" w14:textId="77777777" w:rsidR="00AC2F16" w:rsidRDefault="00AC2F16" w:rsidP="00AC2F16">
    <w:pPr>
      <w:pStyle w:val="Kopfzeile"/>
    </w:pPr>
    <w:r w:rsidRPr="00040ADE">
      <w:rPr>
        <w:sz w:val="32"/>
        <w:szCs w:val="32"/>
        <w:vertAlign w:val="subscript"/>
      </w:rPr>
      <w:br w:type="textWrapping" w:clear="all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documentProtection w:edit="forms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27B"/>
    <w:rsid w:val="000C1105"/>
    <w:rsid w:val="000C38BA"/>
    <w:rsid w:val="00171B29"/>
    <w:rsid w:val="0017293D"/>
    <w:rsid w:val="001B40A5"/>
    <w:rsid w:val="002224C1"/>
    <w:rsid w:val="00243032"/>
    <w:rsid w:val="00266FF5"/>
    <w:rsid w:val="0027469D"/>
    <w:rsid w:val="002B35B7"/>
    <w:rsid w:val="002C445C"/>
    <w:rsid w:val="003664BE"/>
    <w:rsid w:val="003943B3"/>
    <w:rsid w:val="00403E1C"/>
    <w:rsid w:val="004628DF"/>
    <w:rsid w:val="00480D9B"/>
    <w:rsid w:val="005533E5"/>
    <w:rsid w:val="00555E23"/>
    <w:rsid w:val="00587005"/>
    <w:rsid w:val="00590C00"/>
    <w:rsid w:val="00594853"/>
    <w:rsid w:val="00636BAD"/>
    <w:rsid w:val="006F5D0C"/>
    <w:rsid w:val="0071027B"/>
    <w:rsid w:val="00744CD5"/>
    <w:rsid w:val="007522C0"/>
    <w:rsid w:val="007743CA"/>
    <w:rsid w:val="00796BBF"/>
    <w:rsid w:val="00843020"/>
    <w:rsid w:val="008560D4"/>
    <w:rsid w:val="008707EC"/>
    <w:rsid w:val="00925EAD"/>
    <w:rsid w:val="00953157"/>
    <w:rsid w:val="00A67370"/>
    <w:rsid w:val="00A77ECC"/>
    <w:rsid w:val="00AC2F16"/>
    <w:rsid w:val="00AD670A"/>
    <w:rsid w:val="00AE74AD"/>
    <w:rsid w:val="00B64F10"/>
    <w:rsid w:val="00BB5DB5"/>
    <w:rsid w:val="00BC3904"/>
    <w:rsid w:val="00C1343E"/>
    <w:rsid w:val="00CC024E"/>
    <w:rsid w:val="00CD3280"/>
    <w:rsid w:val="00D23BB5"/>
    <w:rsid w:val="00DB0D7E"/>
    <w:rsid w:val="00DB6799"/>
    <w:rsid w:val="00E47C6A"/>
    <w:rsid w:val="00E6455C"/>
    <w:rsid w:val="00EC3760"/>
    <w:rsid w:val="00F66237"/>
    <w:rsid w:val="00FC216F"/>
    <w:rsid w:val="00FD49DD"/>
    <w:rsid w:val="00FF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939502"/>
  <w15:chartTrackingRefBased/>
  <w15:docId w15:val="{8993F079-7B84-44BB-9C56-564772B35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1027B"/>
    <w:pPr>
      <w:suppressAutoHyphens/>
      <w:spacing w:after="0" w:line="240" w:lineRule="auto"/>
    </w:pPr>
    <w:rPr>
      <w:rFonts w:ascii="DFB Interstate Light" w:hAnsi="DFB Interstate Light" w:cs="DFB Interstate Light"/>
      <w:sz w:val="24"/>
      <w:szCs w:val="24"/>
      <w:lang w:eastAsia="ar-S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87005"/>
    <w:pPr>
      <w:keepNext/>
      <w:keepLines/>
      <w:suppressAutoHyphens w:val="0"/>
      <w:overflowPunct w:val="0"/>
      <w:autoSpaceDE w:val="0"/>
      <w:autoSpaceDN w:val="0"/>
      <w:adjustRightInd w:val="0"/>
      <w:spacing w:before="480"/>
      <w:textAlignment w:val="baseline"/>
      <w:outlineLvl w:val="0"/>
    </w:pPr>
    <w:rPr>
      <w:rFonts w:asciiTheme="majorHAnsi" w:eastAsiaTheme="majorEastAsia" w:hAnsiTheme="majorHAnsi" w:cstheme="majorBidi"/>
      <w:bCs/>
      <w:color w:val="E73331" w:themeColor="text2"/>
      <w:sz w:val="28"/>
      <w:szCs w:val="2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743CA"/>
    <w:pPr>
      <w:keepNext/>
      <w:keepLines/>
      <w:suppressAutoHyphens w:val="0"/>
      <w:overflowPunct w:val="0"/>
      <w:autoSpaceDE w:val="0"/>
      <w:autoSpaceDN w:val="0"/>
      <w:adjustRightInd w:val="0"/>
      <w:spacing w:before="200"/>
      <w:textAlignment w:val="baseline"/>
      <w:outlineLvl w:val="1"/>
    </w:pPr>
    <w:rPr>
      <w:rFonts w:asciiTheme="majorHAnsi" w:eastAsiaTheme="majorEastAsia" w:hAnsiTheme="majorHAnsi" w:cstheme="majorBidi"/>
      <w:bCs/>
      <w:color w:val="B2B2B2" w:themeColor="accent2"/>
      <w:sz w:val="26"/>
      <w:szCs w:val="2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87005"/>
    <w:rPr>
      <w:rFonts w:asciiTheme="majorHAnsi" w:eastAsiaTheme="majorEastAsia" w:hAnsiTheme="majorHAnsi" w:cstheme="majorBidi"/>
      <w:bCs/>
      <w:color w:val="E73331" w:themeColor="text2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743CA"/>
    <w:rPr>
      <w:rFonts w:asciiTheme="majorHAnsi" w:eastAsiaTheme="majorEastAsia" w:hAnsiTheme="majorHAnsi" w:cstheme="majorBidi"/>
      <w:bCs/>
      <w:color w:val="B2B2B2" w:themeColor="accent2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587005"/>
    <w:pPr>
      <w:suppressAutoHyphens w:val="0"/>
      <w:overflowPunct w:val="0"/>
      <w:autoSpaceDE w:val="0"/>
      <w:autoSpaceDN w:val="0"/>
      <w:adjustRightInd w:val="0"/>
      <w:spacing w:after="300"/>
      <w:contextualSpacing/>
      <w:textAlignment w:val="baseline"/>
    </w:pPr>
    <w:rPr>
      <w:rFonts w:asciiTheme="majorHAnsi" w:eastAsiaTheme="majorEastAsia" w:hAnsiTheme="majorHAnsi" w:cstheme="majorBidi"/>
      <w:color w:val="E73331" w:themeColor="text2"/>
      <w:spacing w:val="5"/>
      <w:kern w:val="28"/>
      <w:sz w:val="52"/>
      <w:szCs w:val="52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587005"/>
    <w:rPr>
      <w:rFonts w:asciiTheme="majorHAnsi" w:eastAsiaTheme="majorEastAsia" w:hAnsiTheme="majorHAnsi" w:cstheme="majorBidi"/>
      <w:color w:val="E73331" w:themeColor="text2"/>
      <w:spacing w:val="5"/>
      <w:kern w:val="28"/>
      <w:sz w:val="52"/>
      <w:szCs w:val="52"/>
    </w:rPr>
  </w:style>
  <w:style w:type="paragraph" w:styleId="Listenabsatz">
    <w:name w:val="List Paragraph"/>
    <w:basedOn w:val="Standard"/>
    <w:uiPriority w:val="34"/>
    <w:qFormat/>
    <w:rsid w:val="00587005"/>
    <w:pPr>
      <w:suppressAutoHyphens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Theme="minorHAnsi" w:hAnsiTheme="minorHAnsi" w:cs="Times New Roman"/>
      <w:sz w:val="22"/>
      <w:szCs w:val="20"/>
      <w:lang w:eastAsia="de-D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87005"/>
    <w:pPr>
      <w:outlineLvl w:val="9"/>
    </w:pPr>
    <w:rPr>
      <w:color w:val="BB1716" w:themeColor="accent1" w:themeShade="BF"/>
    </w:rPr>
  </w:style>
  <w:style w:type="paragraph" w:styleId="Kopfzeile">
    <w:name w:val="header"/>
    <w:basedOn w:val="Standard"/>
    <w:link w:val="KopfzeileZchn"/>
    <w:unhideWhenUsed/>
    <w:rsid w:val="00DB6799"/>
    <w:pPr>
      <w:tabs>
        <w:tab w:val="center" w:pos="4536"/>
        <w:tab w:val="right" w:pos="9072"/>
      </w:tabs>
      <w:suppressAutoHyphens w:val="0"/>
      <w:overflowPunct w:val="0"/>
      <w:autoSpaceDE w:val="0"/>
      <w:autoSpaceDN w:val="0"/>
      <w:adjustRightInd w:val="0"/>
      <w:textAlignment w:val="baseline"/>
    </w:pPr>
    <w:rPr>
      <w:rFonts w:asciiTheme="minorHAnsi" w:hAnsiTheme="minorHAnsi" w:cs="Times New Roman"/>
      <w:sz w:val="22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DB6799"/>
    <w:rPr>
      <w:rFonts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B6799"/>
    <w:pPr>
      <w:tabs>
        <w:tab w:val="center" w:pos="4536"/>
        <w:tab w:val="right" w:pos="9072"/>
      </w:tabs>
      <w:suppressAutoHyphens w:val="0"/>
      <w:overflowPunct w:val="0"/>
      <w:autoSpaceDE w:val="0"/>
      <w:autoSpaceDN w:val="0"/>
      <w:adjustRightInd w:val="0"/>
      <w:textAlignment w:val="baseline"/>
    </w:pPr>
    <w:rPr>
      <w:rFonts w:asciiTheme="minorHAnsi" w:hAnsiTheme="minorHAnsi" w:cs="Times New Roman"/>
      <w:sz w:val="22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DB6799"/>
    <w:rPr>
      <w:rFonts w:cs="Times New Roman"/>
      <w:szCs w:val="20"/>
      <w:lang w:eastAsia="de-DE"/>
    </w:rPr>
  </w:style>
  <w:style w:type="table" w:styleId="Tabellenraster">
    <w:name w:val="Table Grid"/>
    <w:basedOn w:val="NormaleTabelle"/>
    <w:uiPriority w:val="39"/>
    <w:rsid w:val="00DB0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DB0D7E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CC024E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C024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77EC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atenberichte.ost@hfv.de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66sy\Downloads\Textseite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3183C8BFC3445708A63C651CB0D4A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3B2219-34F4-4BB1-BF74-C47E114F67B0}"/>
      </w:docPartPr>
      <w:docPartBody>
        <w:p w:rsidR="004A1F16" w:rsidRDefault="00B16F58" w:rsidP="00B16F58">
          <w:pPr>
            <w:pStyle w:val="13183C8BFC3445708A63C651CB0D4AFD"/>
          </w:pPr>
          <w:r w:rsidRPr="009736ED">
            <w:rPr>
              <w:rStyle w:val="Platzhaltertext"/>
            </w:rPr>
            <w:t>Wählen Sie ein Element aus.</w:t>
          </w:r>
        </w:p>
      </w:docPartBody>
    </w:docPart>
    <w:docPart>
      <w:docPartPr>
        <w:name w:val="87E029738CC843829E9E96D101CB0A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81CFD1-19D0-4DED-9EB0-F2ED1E0DD65A}"/>
      </w:docPartPr>
      <w:docPartBody>
        <w:p w:rsidR="004A1F16" w:rsidRDefault="004A1F16" w:rsidP="004A1F16">
          <w:pPr>
            <w:pStyle w:val="87E029738CC843829E9E96D101CB0A1E7"/>
          </w:pPr>
          <w:r>
            <w:rPr>
              <w:rStyle w:val="Platzhaltertext"/>
              <w:rFonts w:eastAsiaTheme="majorEastAsia"/>
            </w:rPr>
            <w:t>Paarung</w:t>
          </w:r>
        </w:p>
      </w:docPartBody>
    </w:docPart>
    <w:docPart>
      <w:docPartPr>
        <w:name w:val="917634A66F3D43C8BFD5D628F8E539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7F2435-B821-4937-B4BE-D308514F963C}"/>
      </w:docPartPr>
      <w:docPartBody>
        <w:p w:rsidR="004A1F16" w:rsidRDefault="004A1F16" w:rsidP="004A1F16">
          <w:pPr>
            <w:pStyle w:val="917634A66F3D43C8BFD5D628F8E539C47"/>
          </w:pPr>
          <w:r>
            <w:rPr>
              <w:rStyle w:val="Platzhaltertext"/>
              <w:rFonts w:eastAsiaTheme="majorEastAsia"/>
            </w:rPr>
            <w:t>XXXXXXXXX</w:t>
          </w:r>
        </w:p>
      </w:docPartBody>
    </w:docPart>
    <w:docPart>
      <w:docPartPr>
        <w:name w:val="D42B1E96B49B4D4584036074718294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977EE7-5A3B-4A8F-B479-37BFEE17DC21}"/>
      </w:docPartPr>
      <w:docPartBody>
        <w:p w:rsidR="004A1F16" w:rsidRDefault="004A1F16" w:rsidP="004A1F16">
          <w:pPr>
            <w:pStyle w:val="D42B1E96B49B4D45840360747182945B7"/>
          </w:pPr>
          <w:r>
            <w:rPr>
              <w:rStyle w:val="Platzhaltertext"/>
            </w:rPr>
            <w:t>TT.MM.JJ</w:t>
          </w:r>
        </w:p>
      </w:docPartBody>
    </w:docPart>
    <w:docPart>
      <w:docPartPr>
        <w:name w:val="E2DA46436CF04210B9F81BC650894D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8749F9-186D-4A30-A419-1E5138C486AF}"/>
      </w:docPartPr>
      <w:docPartBody>
        <w:p w:rsidR="004A1F16" w:rsidRDefault="004A1F16" w:rsidP="004A1F16">
          <w:pPr>
            <w:pStyle w:val="E2DA46436CF04210B9F81BC650894D736"/>
          </w:pPr>
          <w:r>
            <w:rPr>
              <w:rStyle w:val="Platzhaltertext"/>
              <w:rFonts w:eastAsiaTheme="majorEastAsia"/>
            </w:rPr>
            <w:t xml:space="preserve">XX:XX </w:t>
          </w:r>
        </w:p>
      </w:docPartBody>
    </w:docPart>
    <w:docPart>
      <w:docPartPr>
        <w:name w:val="E538BD8B1D964A46B82C582DAF73A5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C2E76E-BA3D-41B8-BE25-F7780AC543A8}"/>
      </w:docPartPr>
      <w:docPartBody>
        <w:p w:rsidR="004A1F16" w:rsidRDefault="004A1F16" w:rsidP="004A1F16">
          <w:pPr>
            <w:pStyle w:val="E538BD8B1D964A46B82C582DAF73A5022"/>
          </w:pPr>
          <w:r>
            <w:rPr>
              <w:rStyle w:val="Platzhaltertext"/>
              <w:rFonts w:eastAsiaTheme="majorEastAsia"/>
            </w:rPr>
            <w:t>Name</w:t>
          </w:r>
        </w:p>
      </w:docPartBody>
    </w:docPart>
    <w:docPart>
      <w:docPartPr>
        <w:name w:val="6372290607134D2C86B3F50C194450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B923BA-9294-4F1F-BBBF-68EA9C8686A0}"/>
      </w:docPartPr>
      <w:docPartBody>
        <w:p w:rsidR="004A1F16" w:rsidRDefault="004A1F16" w:rsidP="004A1F16">
          <w:pPr>
            <w:pStyle w:val="6372290607134D2C86B3F50C194450302"/>
          </w:pPr>
          <w:r>
            <w:rPr>
              <w:rStyle w:val="Platzhaltertext"/>
              <w:rFonts w:eastAsiaTheme="majorEastAsia"/>
            </w:rPr>
            <w:t>Name</w:t>
          </w:r>
        </w:p>
      </w:docPartBody>
    </w:docPart>
    <w:docPart>
      <w:docPartPr>
        <w:name w:val="794E0C31A75546F5AEC916787453A8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235426-4A0A-48FD-899B-19465B2E2417}"/>
      </w:docPartPr>
      <w:docPartBody>
        <w:p w:rsidR="004A1F16" w:rsidRDefault="004A1F16" w:rsidP="004A1F16">
          <w:pPr>
            <w:pStyle w:val="794E0C31A75546F5AEC916787453A8A92"/>
          </w:pPr>
          <w:r>
            <w:rPr>
              <w:rStyle w:val="Platzhaltertext"/>
              <w:rFonts w:eastAsiaTheme="majorEastAsia"/>
            </w:rPr>
            <w:t>1</w:t>
          </w:r>
          <w:r w:rsidRPr="009736ED">
            <w:rPr>
              <w:rStyle w:val="Platzhaltertext"/>
              <w:rFonts w:eastAsiaTheme="majorEastAsia"/>
            </w:rPr>
            <w:t>.</w:t>
          </w:r>
          <w:r>
            <w:rPr>
              <w:rStyle w:val="Platzhaltertext"/>
              <w:rFonts w:eastAsiaTheme="majorEastAsia"/>
            </w:rPr>
            <w:t xml:space="preserve"> positive Erkenntnis</w:t>
          </w:r>
        </w:p>
      </w:docPartBody>
    </w:docPart>
    <w:docPart>
      <w:docPartPr>
        <w:name w:val="9F426B4EE88441DF8F624074CE0396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CCFF11-5C85-48FB-B186-62000B39A251}"/>
      </w:docPartPr>
      <w:docPartBody>
        <w:p w:rsidR="004A1F16" w:rsidRDefault="004A1F16" w:rsidP="004A1F16">
          <w:pPr>
            <w:pStyle w:val="9F426B4EE88441DF8F624074CE0396EB2"/>
          </w:pPr>
          <w:r>
            <w:rPr>
              <w:rStyle w:val="Platzhaltertext"/>
              <w:rFonts w:eastAsiaTheme="majorEastAsia"/>
            </w:rPr>
            <w:t>2. positive Erkenntnis</w:t>
          </w:r>
          <w:r w:rsidRPr="009736ED">
            <w:rPr>
              <w:rStyle w:val="Platzhaltertext"/>
              <w:rFonts w:eastAsiaTheme="majorEastAsia"/>
            </w:rPr>
            <w:t>.</w:t>
          </w:r>
        </w:p>
      </w:docPartBody>
    </w:docPart>
    <w:docPart>
      <w:docPartPr>
        <w:name w:val="BCB096C068F2406CA2F440F5A5C60B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4846AA-F245-434B-9EFC-BF31F1098F32}"/>
      </w:docPartPr>
      <w:docPartBody>
        <w:p w:rsidR="004A1F16" w:rsidRDefault="004A1F16" w:rsidP="004A1F16">
          <w:pPr>
            <w:pStyle w:val="BCB096C068F2406CA2F440F5A5C60B802"/>
          </w:pPr>
          <w:r>
            <w:rPr>
              <w:rStyle w:val="Platzhaltertext"/>
              <w:rFonts w:eastAsiaTheme="majorEastAsia"/>
            </w:rPr>
            <w:t>3. positive Erkenntnis</w:t>
          </w:r>
        </w:p>
      </w:docPartBody>
    </w:docPart>
    <w:docPart>
      <w:docPartPr>
        <w:name w:val="934CA7136DB1463D8911D5D844C442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2FB339-4ABE-422B-90F5-DDE03960EC95}"/>
      </w:docPartPr>
      <w:docPartBody>
        <w:p w:rsidR="004A1F16" w:rsidRDefault="004A1F16" w:rsidP="004A1F16">
          <w:pPr>
            <w:pStyle w:val="934CA7136DB1463D8911D5D844C442072"/>
          </w:pPr>
          <w:r>
            <w:rPr>
              <w:rStyle w:val="Platzhaltertext"/>
              <w:rFonts w:eastAsiaTheme="majorEastAsia"/>
            </w:rPr>
            <w:t>1. Tipp</w:t>
          </w:r>
        </w:p>
      </w:docPartBody>
    </w:docPart>
    <w:docPart>
      <w:docPartPr>
        <w:name w:val="5AB8EC339F2343ACA56018A3BAB9D4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2ED803-5868-4A52-92F9-962D61D9C09F}"/>
      </w:docPartPr>
      <w:docPartBody>
        <w:p w:rsidR="004A1F16" w:rsidRDefault="004A1F16" w:rsidP="004A1F16">
          <w:pPr>
            <w:pStyle w:val="5AB8EC339F2343ACA56018A3BAB9D4172"/>
          </w:pPr>
          <w:r>
            <w:rPr>
              <w:rStyle w:val="Platzhaltertext"/>
              <w:rFonts w:eastAsiaTheme="majorEastAsia"/>
            </w:rPr>
            <w:t>2. Tipp</w:t>
          </w:r>
        </w:p>
      </w:docPartBody>
    </w:docPart>
    <w:docPart>
      <w:docPartPr>
        <w:name w:val="016B4F6320D1445C99EC3D013E9677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410506-8A65-449F-AA95-AF78B4CD0614}"/>
      </w:docPartPr>
      <w:docPartBody>
        <w:p w:rsidR="004A1F16" w:rsidRDefault="004A1F16" w:rsidP="004A1F16">
          <w:pPr>
            <w:pStyle w:val="016B4F6320D1445C99EC3D013E9677E82"/>
          </w:pPr>
          <w:r>
            <w:rPr>
              <w:rStyle w:val="Platzhaltertext"/>
              <w:rFonts w:eastAsiaTheme="majorEastAsia"/>
            </w:rPr>
            <w:t>3.Tipp</w:t>
          </w:r>
        </w:p>
      </w:docPartBody>
    </w:docPart>
    <w:docPart>
      <w:docPartPr>
        <w:name w:val="17AECA69C581436E9AABC5D6FA6E98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1E99EB-3EC4-43F9-91D9-05EA74BE1650}"/>
      </w:docPartPr>
      <w:docPartBody>
        <w:p w:rsidR="004A1F16" w:rsidRDefault="004A1F16" w:rsidP="004A1F16">
          <w:pPr>
            <w:pStyle w:val="17AECA69C581436E9AABC5D6FA6E980F1"/>
          </w:pPr>
          <w:r>
            <w:rPr>
              <w:rStyle w:val="Platzhaltertext"/>
              <w:rFonts w:eastAsiaTheme="majorEastAsia"/>
            </w:rPr>
            <w:t>XX:XX</w:t>
          </w:r>
          <w:r w:rsidRPr="009736ED">
            <w:rPr>
              <w:rStyle w:val="Platzhaltertext"/>
              <w:rFonts w:eastAsiaTheme="majorEastAsia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FB Sans">
    <w:altName w:val="Calibri"/>
    <w:panose1 w:val="00000000000000000000"/>
    <w:charset w:val="00"/>
    <w:family w:val="swiss"/>
    <w:notTrueType/>
    <w:pitch w:val="variable"/>
    <w:sig w:usb0="00000003" w:usb1="4000204B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B Interstate Light">
    <w:altName w:val="Arial Narrow"/>
    <w:charset w:val="00"/>
    <w:family w:val="swiss"/>
    <w:pitch w:val="variable"/>
  </w:font>
  <w:font w:name="DFB Stencil">
    <w:altName w:val="Britannic Bold"/>
    <w:panose1 w:val="00000000000000000000"/>
    <w:charset w:val="00"/>
    <w:family w:val="swiss"/>
    <w:notTrueType/>
    <w:pitch w:val="variable"/>
    <w:sig w:usb0="00000003" w:usb1="4000204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88A"/>
    <w:rsid w:val="004A1F16"/>
    <w:rsid w:val="00883275"/>
    <w:rsid w:val="00A3088A"/>
    <w:rsid w:val="00B16F58"/>
    <w:rsid w:val="00BB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A1F16"/>
    <w:rPr>
      <w:color w:val="808080"/>
    </w:rPr>
  </w:style>
  <w:style w:type="paragraph" w:customStyle="1" w:styleId="13183C8BFC3445708A63C651CB0D4AFD">
    <w:name w:val="13183C8BFC3445708A63C651CB0D4AFD"/>
    <w:rsid w:val="00B16F58"/>
  </w:style>
  <w:style w:type="paragraph" w:customStyle="1" w:styleId="87E029738CC843829E9E96D101CB0A1E7">
    <w:name w:val="87E029738CC843829E9E96D101CB0A1E7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917634A66F3D43C8BFD5D628F8E539C47">
    <w:name w:val="917634A66F3D43C8BFD5D628F8E539C47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D42B1E96B49B4D45840360747182945B7">
    <w:name w:val="D42B1E96B49B4D45840360747182945B7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17AECA69C581436E9AABC5D6FA6E980F1">
    <w:name w:val="17AECA69C581436E9AABC5D6FA6E980F1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E2DA46436CF04210B9F81BC650894D736">
    <w:name w:val="E2DA46436CF04210B9F81BC650894D736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E538BD8B1D964A46B82C582DAF73A5022">
    <w:name w:val="E538BD8B1D964A46B82C582DAF73A5022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6372290607134D2C86B3F50C194450302">
    <w:name w:val="6372290607134D2C86B3F50C194450302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794E0C31A75546F5AEC916787453A8A92">
    <w:name w:val="794E0C31A75546F5AEC916787453A8A92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9F426B4EE88441DF8F624074CE0396EB2">
    <w:name w:val="9F426B4EE88441DF8F624074CE0396EB2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BCB096C068F2406CA2F440F5A5C60B802">
    <w:name w:val="BCB096C068F2406CA2F440F5A5C60B802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934CA7136DB1463D8911D5D844C442072">
    <w:name w:val="934CA7136DB1463D8911D5D844C442072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5AB8EC339F2343ACA56018A3BAB9D4172">
    <w:name w:val="5AB8EC339F2343ACA56018A3BAB9D4172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016B4F6320D1445C99EC3D013E9677E82">
    <w:name w:val="016B4F6320D1445C99EC3D013E9677E82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Design1">
  <a:themeElements>
    <a:clrScheme name="HFV">
      <a:dk1>
        <a:sysClr val="windowText" lastClr="000000"/>
      </a:dk1>
      <a:lt1>
        <a:srgbClr val="FFFFFF"/>
      </a:lt1>
      <a:dk2>
        <a:srgbClr val="E73331"/>
      </a:dk2>
      <a:lt2>
        <a:srgbClr val="B2B2B2"/>
      </a:lt2>
      <a:accent1>
        <a:srgbClr val="E73331"/>
      </a:accent1>
      <a:accent2>
        <a:srgbClr val="B2B2B2"/>
      </a:accent2>
      <a:accent3>
        <a:srgbClr val="000000"/>
      </a:accent3>
      <a:accent4>
        <a:srgbClr val="FFFFFF"/>
      </a:accent4>
      <a:accent5>
        <a:srgbClr val="FF0000"/>
      </a:accent5>
      <a:accent6>
        <a:srgbClr val="B2B2B2"/>
      </a:accent6>
      <a:hlink>
        <a:srgbClr val="0000FF"/>
      </a:hlink>
      <a:folHlink>
        <a:srgbClr val="800080"/>
      </a:folHlink>
    </a:clrScheme>
    <a:fontScheme name="DFB">
      <a:majorFont>
        <a:latin typeface="DFB Stencil"/>
        <a:ea typeface=""/>
        <a:cs typeface=""/>
      </a:majorFont>
      <a:minorFont>
        <a:latin typeface="DFB 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A3CA069E7FB449A1B75490458A12C5" ma:contentTypeVersion="2" ma:contentTypeDescription="Ein neues Dokument erstellen." ma:contentTypeScope="" ma:versionID="9cbc4fafba9fff4c0015eb1e38535291">
  <xsd:schema xmlns:xsd="http://www.w3.org/2001/XMLSchema" xmlns:xs="http://www.w3.org/2001/XMLSchema" xmlns:p="http://schemas.microsoft.com/office/2006/metadata/properties" xmlns:ns2="d799a71d-ab3b-4f7a-bb83-bd09312d93ed" targetNamespace="http://schemas.microsoft.com/office/2006/metadata/properties" ma:root="true" ma:fieldsID="b0ad82f397a2910ec17b4fa9d57e03f5" ns2:_="">
    <xsd:import namespace="d799a71d-ab3b-4f7a-bb83-bd09312d93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9a71d-ab3b-4f7a-bb83-bd09312d93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85D525-795C-420A-9899-25BCB8EA19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D0EEBA0-4F85-440D-B364-34F41FD4C4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900100-F75E-4207-87B4-23B4EABFBB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99a71d-ab3b-4f7a-bb83-bd09312d93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4CCB60-6431-44E5-9EE0-FC3A3BF6A5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Textseite (1)</Template>
  <TotalTime>0</TotalTime>
  <Pages>1</Pages>
  <Words>57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Soltow, Christian</dc:creator>
  <cp:keywords/>
  <dc:description/>
  <cp:lastModifiedBy>Chris Lasse Däbritz</cp:lastModifiedBy>
  <cp:revision>3</cp:revision>
  <cp:lastPrinted>2021-07-26T11:08:00Z</cp:lastPrinted>
  <dcterms:created xsi:type="dcterms:W3CDTF">2021-07-27T16:58:00Z</dcterms:created>
  <dcterms:modified xsi:type="dcterms:W3CDTF">2025-11-08T09:32:00Z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0x0101005AA3CA069E7FB449A1B75490458A12C5</vt:lpwstr>
  </property>
</Properties>
</file>